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93" w:rsidRPr="00E95111" w:rsidRDefault="001F2D93">
      <w:pPr>
        <w:rPr>
          <w:rFonts w:ascii="Comic Sans MS" w:hAnsi="Comic Sans MS" w:cs="Comic Sans MS"/>
          <w:b/>
          <w:bCs/>
          <w:noProof/>
          <w:sz w:val="48"/>
          <w:szCs w:val="48"/>
          <w:lang w:eastAsia="hr-HR"/>
        </w:rPr>
      </w:pPr>
      <w:r w:rsidRPr="00E95111">
        <w:rPr>
          <w:rFonts w:ascii="Comic Sans MS" w:hAnsi="Comic Sans MS" w:cs="Comic Sans MS"/>
          <w:b/>
          <w:bCs/>
          <w:noProof/>
          <w:sz w:val="48"/>
          <w:szCs w:val="48"/>
          <w:lang w:eastAsia="hr-HR"/>
        </w:rPr>
        <w:t>FOTOSTRIP</w:t>
      </w:r>
    </w:p>
    <w:p w:rsidR="001F2D93" w:rsidRPr="00E95111" w:rsidRDefault="001F2D93" w:rsidP="00E95111">
      <w:pPr>
        <w:jc w:val="center"/>
        <w:rPr>
          <w:rFonts w:ascii="Comic Sans MS" w:hAnsi="Comic Sans MS" w:cs="Comic Sans MS"/>
          <w:b/>
          <w:bCs/>
          <w:noProof/>
          <w:sz w:val="48"/>
          <w:szCs w:val="48"/>
          <w:lang w:eastAsia="hr-HR"/>
        </w:rPr>
      </w:pPr>
      <w:r w:rsidRPr="00E95111">
        <w:rPr>
          <w:rFonts w:ascii="Comic Sans MS" w:hAnsi="Comic Sans MS" w:cs="Comic Sans MS"/>
          <w:b/>
          <w:bCs/>
          <w:noProof/>
          <w:sz w:val="48"/>
          <w:szCs w:val="48"/>
          <w:lang w:eastAsia="hr-HR"/>
        </w:rPr>
        <w:t>CRVENA I VUK</w:t>
      </w: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  <w:r>
        <w:rPr>
          <w:noProof/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338.65pt;margin-top:.4pt;width:98.25pt;height:75pt;z-index:251639296" adj="2638,44885">
            <v:textbox>
              <w:txbxContent>
                <w:p w:rsidR="001F2D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BOKIĆ,</w:t>
                  </w:r>
                </w:p>
                <w:p w:rsidR="001F2D93" w:rsidRPr="00B87FDB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MAMA!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4.1pt;margin-top:300.4pt;width:404.25pt;height:57.75pt;z-index:251640320">
            <v:textbox>
              <w:txbxContent>
                <w:p w:rsidR="001F2D93" w:rsidRPr="0046788D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JEDNOM DAVNO, IZA SEDAM GORA, SEDAM PLANINA I SEDAM MORA...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63" style="position:absolute;margin-left:27.4pt;margin-top:37.15pt;width:131.25pt;height:81pt;z-index:251638272" adj="15799,27360">
            <v:textbox>
              <w:txbxContent>
                <w:p w:rsidR="001F2D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CRVENA!</w:t>
                  </w:r>
                </w:p>
                <w:p w:rsidR="001F2D93" w:rsidRPr="00B87FDB" w:rsidRDefault="001F2D93">
                  <w:pPr>
                    <w:rPr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STIGLA SI.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P1130039.JPG" style="width:453.75pt;height:342.75pt;visibility:visible">
            <v:imagedata r:id="rId6" o:title=""/>
          </v:shape>
        </w:pict>
      </w: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>
      <w:pPr>
        <w:rPr>
          <w:noProof/>
          <w:lang w:eastAsia="hr-HR"/>
        </w:rPr>
      </w:pPr>
    </w:p>
    <w:p w:rsidR="001F2D93" w:rsidRDefault="001F2D93"/>
    <w:p w:rsidR="001F2D93" w:rsidRDefault="001F2D93"/>
    <w:p w:rsidR="001F2D93" w:rsidRDefault="001F2D93"/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29" type="#_x0000_t63" style="position:absolute;margin-left:292.15pt;margin-top:302.65pt;width:192pt;height:111pt;z-index:251645440" adj="12150,26329">
            <v:textbox>
              <w:txbxContent>
                <w:p w:rsidR="001F2D93" w:rsidRPr="00420A0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ZOVEM SE CRVENA I KRENULA SAM U POSJET SVOJOJ BAKICI.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63" style="position:absolute;margin-left:43.9pt;margin-top:302.65pt;width:159pt;height:107.25pt;z-index:251643392" adj="17015,29122">
            <v:textbox>
              <w:txbxContent>
                <w:p w:rsidR="001F2D93" w:rsidRPr="001761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KAKO SE ZOVEŠ DJEVOJČICE  I KAMO TOLIKO ŽURIŠ?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63" style="position:absolute;margin-left:387.4pt;margin-top:61.15pt;width:84.75pt;height:96.75pt;z-index:251642368" adj="-23129,21901">
            <v:textbox>
              <w:txbxContent>
                <w:p w:rsidR="001F2D93" w:rsidRPr="001761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DOBRO MAMA, IDEM!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63" style="position:absolute;margin-left:1.15pt;margin-top:-65.6pt;width:213.75pt;height:162.75pt;z-index:251641344" adj="9701,26358">
            <v:textbox style="mso-next-textbox:#_x0000_s1032">
              <w:txbxContent>
                <w:p w:rsidR="001F2D93" w:rsidRPr="001761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BAKA JE BOLESNA I VOLJELA BI DA JE POSJETIŠ. PONESI JOJ KOŠARU VOĆA. I PAZI SE VUKA U ŠUMI!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" o:spid="_x0000_i1026" type="#_x0000_t75" alt="P1130038.JPG" style="width:453.75pt;height:300pt;visibility:visible">
            <v:imagedata r:id="rId7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33" type="#_x0000_t98" style="position:absolute;margin-left:-4.1pt;margin-top:259.4pt;width:264.75pt;height:47.25pt;z-index:251644416">
            <v:textbox>
              <w:txbxContent>
                <w:p w:rsidR="001F2D93" w:rsidRPr="00420A0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PUTEM JE CRVENA NAIŠLA NA VUKA.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2" o:spid="_x0000_i1027" type="#_x0000_t75" alt="P1130043.JPG" style="width:453.75pt;height:300pt;visibility:visible">
            <v:imagedata r:id="rId8" o:title=""/>
          </v:shape>
        </w:pict>
      </w: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margin-left:100.15pt;margin-top:-62.6pt;width:206.25pt;height:120pt;z-index:251646464" adj="471,23328">
            <v:textbox style="mso-next-textbox:#_x0000_s1034">
              <w:txbxContent>
                <w:p w:rsidR="001F2D93" w:rsidRPr="00420A0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HA HA! KAKO SAM JE ZEZNUO! STIĆI ĆU DO BAKE PRIJE NJE.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3" o:spid="_x0000_i1028" type="#_x0000_t75" alt="P1130085.JPG" style="width:252.75pt;height:506.25pt;visibility:visible">
            <v:imagedata r:id="rId9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35" type="#_x0000_t98" style="position:absolute;margin-left:26.65pt;margin-top:327.45pt;width:343.5pt;height:51pt;z-index:251650560">
            <v:textbox>
              <w:txbxContent>
                <w:p w:rsidR="001F2D93" w:rsidRPr="00EF60F0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ŠUMA JE TOG DANA BILA VRLO PROMETNA.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6" type="#_x0000_t63" style="position:absolute;margin-left:329.65pt;margin-top:-48.35pt;width:170.25pt;height:2in;z-index:251648512" adj="-3235,28665">
            <v:textbox>
              <w:txbxContent>
                <w:p w:rsidR="001F2D93" w:rsidRPr="00B66B1A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CCC, TI SI MAČAK U ČIZMAMA! VRATI SE U SVOJU PRIČU!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7" type="#_x0000_t63" style="position:absolute;margin-left:-53.6pt;margin-top:-57.35pt;width:240pt;height:111pt;z-index:251647488" adj="14445,41711">
            <v:textbox>
              <w:txbxContent>
                <w:p w:rsidR="001F2D93" w:rsidRPr="00B66B1A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POMAGAJ! RAZBOJNICI SU UKRALI ODJEĆU MOGA GOSPODARA, MARKIZA OD KARABASA!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5" o:spid="_x0000_i1029" type="#_x0000_t75" alt="P1130048.JPG" style="width:453.75pt;height:367.5pt;visibility:visible">
            <v:imagedata r:id="rId10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38" type="#_x0000_t106" style="position:absolute;margin-left:127.15pt;margin-top:10.9pt;width:122.25pt;height:48pt;z-index:251649536" adj="14709,31995">
            <v:textbox>
              <w:txbxContent>
                <w:p w:rsidR="001F2D93" w:rsidRPr="00B66B1A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ŠMRC!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7" o:spid="_x0000_i1030" type="#_x0000_t75" alt="P1130090.JPG" style="width:453.75pt;height:339.75pt;visibility:visible">
            <v:imagedata r:id="rId11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39" type="#_x0000_t63" style="position:absolute;margin-left:329.65pt;margin-top:124.9pt;width:117pt;height:42.75pt;z-index:251654656" adj="-4745,37364">
            <v:textbox>
              <w:txbxContent>
                <w:p w:rsidR="001F2D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CRVENAAA!</w:t>
                  </w:r>
                </w:p>
                <w:p w:rsidR="001F2D93" w:rsidRPr="00EF60F0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0" type="#_x0000_t98" style="position:absolute;margin-left:-1.85pt;margin-top:321.4pt;width:331.5pt;height:50.25pt;z-index:251653632">
            <v:textbox>
              <w:txbxContent>
                <w:p w:rsidR="001F2D93" w:rsidRPr="00EF60F0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ZA TO VRIJEME, ISPRED BAKINE KUĆE...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1" type="#_x0000_t62" style="position:absolute;margin-left:318.4pt;margin-top:4.9pt;width:75pt;height:33pt;z-index:251652608" adj="-864,51938">
            <v:textbox>
              <w:txbxContent>
                <w:p w:rsidR="001F2D93" w:rsidRPr="00EF60F0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TKO JE?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2" type="#_x0000_t71" style="position:absolute;margin-left:322.9pt;margin-top:244.15pt;width:135pt;height:97.5pt;z-index:251651584">
            <v:textbox>
              <w:txbxContent>
                <w:p w:rsidR="001F2D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KUC KUC!</w:t>
                  </w:r>
                </w:p>
                <w:p w:rsidR="001F2D93" w:rsidRPr="00EF60F0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KUC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8" o:spid="_x0000_i1031" type="#_x0000_t75" alt="P1130054.JPG" style="width:453.75pt;height:342pt;visibility:visible">
            <v:imagedata r:id="rId12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43" type="#_x0000_t63" style="position:absolute;margin-left:279.4pt;margin-top:3.4pt;width:167.25pt;height:53.25pt;z-index:251655680" adj="581,34012">
            <v:textbox>
              <w:txbxContent>
                <w:p w:rsidR="001F2D93" w:rsidRPr="00705C2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TI NISI MOJA UNUKA!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9" o:spid="_x0000_i1032" type="#_x0000_t75" alt="P1130060.JPG" style="width:453.75pt;height:296.25pt;visibility:visible">
            <v:imagedata r:id="rId13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44" type="#_x0000_t63" style="position:absolute;margin-left:427.15pt;margin-top:164.3pt;width:1in;height:67.1pt;z-index:251664896" adj="-3375,28923">
            <v:textbox>
              <w:txbxContent>
                <w:p w:rsidR="001F2D93" w:rsidRPr="005E63B9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JAO, JAO!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45" type="#_x0000_t73" style="position:absolute;margin-left:244.9pt;margin-top:231.4pt;width:66.75pt;height:25.5pt;flip:y;z-index:251663872"/>
        </w:pict>
      </w:r>
      <w:r>
        <w:rPr>
          <w:noProof/>
          <w:lang w:eastAsia="hr-HR"/>
        </w:rPr>
        <w:pict>
          <v:shape id="_x0000_s1046" type="#_x0000_t73" style="position:absolute;margin-left:226.9pt;margin-top:111.8pt;width:50.25pt;height:52.5pt;z-index:251661824"/>
        </w:pict>
      </w:r>
      <w:r>
        <w:rPr>
          <w:noProof/>
          <w:lang w:eastAsia="hr-HR"/>
        </w:rPr>
        <w:pict>
          <v:shape id="_x0000_s1047" type="#_x0000_t73" style="position:absolute;margin-left:304.9pt;margin-top:118.9pt;width:50.25pt;height:52.5pt;rotation:4921317fd;z-index:251662848"/>
        </w:pict>
      </w:r>
      <w:r>
        <w:rPr>
          <w:noProof/>
          <w:lang w:eastAsia="hr-HR"/>
        </w:rPr>
        <w:pict>
          <v:shape id="_x0000_s1048" type="#_x0000_t98" style="position:absolute;margin-left:-.35pt;margin-top:355.9pt;width:392.25pt;height:83.25pt;z-index:251656704">
            <v:textbox style="mso-next-textbox:#_x0000_s1048">
              <w:txbxContent>
                <w:p w:rsidR="001F2D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</w:p>
                <w:p w:rsidR="001F2D93" w:rsidRPr="00705C2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BAKA BJEŽI, VUK JOJ OTIMA KAPICU I ČEKA CRVENU.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0" o:spid="_x0000_i1033" type="#_x0000_t75" alt="P1130061.JPG" style="width:453.75pt;height:431.25pt;visibility:visible">
            <v:imagedata r:id="rId14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9" type="#_x0000_t72" style="position:absolute;margin-left:75.4pt;margin-top:344.65pt;width:117.75pt;height:81pt;z-index:251658752">
            <v:textbox>
              <w:txbxContent>
                <w:p w:rsidR="001F2D93" w:rsidRPr="00E420C2" w:rsidRDefault="001F2D93">
                  <w:pPr>
                    <w:rPr>
                      <w:rFonts w:ascii="Comic Sans MS" w:hAnsi="Comic Sans MS" w:cs="Comic Sans MS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</w:rPr>
                    <w:t>KUC KUC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0" type="#_x0000_t98" style="position:absolute;margin-left:33.4pt;margin-top:476.65pt;width:357.75pt;height:51pt;z-index:251657728">
            <v:textbox>
              <w:txbxContent>
                <w:p w:rsidR="001F2D93" w:rsidRPr="00E420C2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I CRVENA STIŽE PRED BAKINU KUĆU.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1" o:spid="_x0000_i1034" type="#_x0000_t75" alt="P1130063.JPG" style="width:453.75pt;height:486.75pt;visibility:visible">
            <v:imagedata r:id="rId15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51" type="#_x0000_t63" style="position:absolute;margin-left:358.15pt;margin-top:304.15pt;width:140.25pt;height:89.25pt;z-index:251665920" adj="-12359,31728">
            <v:textbox style="mso-next-textbox:#_x0000_s1051">
              <w:txbxContent>
                <w:p w:rsidR="001F2D93" w:rsidRPr="005E63B9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ZAŠTO IMAŠ TAKO VELIKE UŠI?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2" type="#_x0000_t63" style="position:absolute;margin-left:-27.35pt;margin-top:-8.6pt;width:232.5pt;height:89.25pt;z-index:251660800" adj="16653,33544">
            <v:textbox style="mso-next-textbox:#_x0000_s1052">
              <w:txbxContent>
                <w:p w:rsidR="001F2D93" w:rsidRPr="00E420C2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AH! JAKO JAKO! BOLI ME KUK, KIČMA, IMAM GRIPU...UF!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3" type="#_x0000_t63" style="position:absolute;margin-left:311.65pt;margin-top:-65.6pt;width:165.75pt;height:97.5pt;z-index:251659776" adj="1173,40176">
            <v:textbox style="mso-next-textbox:#_x0000_s1053">
              <w:txbxContent>
                <w:p w:rsidR="001F2D93" w:rsidRPr="00E420C2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BAKO, ŠTO TI JE? JESI LI JAKO BOLESNA?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2" o:spid="_x0000_i1035" type="#_x0000_t75" alt="P1130067.JPG" style="width:453.75pt;height:300.75pt;visibility:visible">
            <v:imagedata r:id="rId16" o:title=""/>
          </v:shape>
        </w:pict>
      </w: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54" type="#_x0000_t63" style="position:absolute;margin-left:102.4pt;margin-top:216.85pt;width:108.75pt;height:86.25pt;z-index:251668992" adj="-1043,-4358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DA TE BOLJE VIDIM.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5" type="#_x0000_t63" style="position:absolute;margin-left:408.4pt;margin-top:140.35pt;width:90pt;height:45pt;z-index:251667968" adj="-17460,25128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A OČI?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6" type="#_x0000_t63" style="position:absolute;margin-left:164.65pt;margin-top:23.35pt;width:147pt;height:69pt;flip:y;z-index:251666944" adj="-4864,-3491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DA TE BOLJE ČUJEM.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3" o:spid="_x0000_i1036" type="#_x0000_t75" alt="P1130068.JPG" style="width:453.75pt;height:298.5pt;visibility:visible">
            <v:imagedata r:id="rId17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57" type="#_x0000_t63" style="position:absolute;margin-left:289.15pt;margin-top:19.9pt;width:200.25pt;height:82.5pt;z-index:251670016" adj="7038,59852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 xml:space="preserve"> A ZAŠTO IMAŠ TAKO VELIKA USTA?</w:t>
                  </w:r>
                </w:p>
              </w:txbxContent>
            </v:textbox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58" type="#_x0000_t63" style="position:absolute;margin-left:12.4pt;margin-top:13.3pt;width:135.75pt;height:79.5pt;z-index:251671040" adj="25777,36231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DA TE BOLJE POJEDEM! GRRRR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4" o:spid="_x0000_i1037" type="#_x0000_t75" alt="P1130073.JPG" style="width:453.75pt;height:394.5pt;visibility:visible">
            <v:imagedata r:id="rId18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59" type="#_x0000_t106" style="position:absolute;margin-left:40.15pt;margin-top:16.9pt;width:162.75pt;height:82.5pt;z-index:251674112" adj="11148,38252">
            <v:textbox>
              <w:txbxContent>
                <w:p w:rsidR="001F2D93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 xml:space="preserve">OH, NE! </w:t>
                  </w:r>
                </w:p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GOTOV SAM!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60" type="#_x0000_t63" style="position:absolute;margin-left:207.4pt;margin-top:-5.6pt;width:168.75pt;height:29.25pt;z-index:251673088" adj="8832,74105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STANI VUČE!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61" type="#_x0000_t98" style="position:absolute;margin-left:-8.6pt;margin-top:260.65pt;width:474.75pt;height:56.25pt;z-index:251672064">
            <v:textbox>
              <w:txbxContent>
                <w:p w:rsidR="001F2D93" w:rsidRPr="00890FC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CRVENA BJEŽI. VUK JE SLIJEDI, ALI ZAUSTAVLJA GA LOVAC LUKA.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5" o:spid="_x0000_i1038" type="#_x0000_t75" alt="P1130074.JPG" style="width:453.75pt;height:309.75pt;visibility:visible">
            <v:imagedata r:id="rId19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 id="_x0000_s1062" type="#_x0000_t98" style="position:absolute;margin-left:-13.1pt;margin-top:279.8pt;width:428.25pt;height:59.25pt;z-index:251675136">
            <v:textbox>
              <w:txbxContent>
                <w:p w:rsidR="001F2D93" w:rsidRPr="006C160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VUK PRESTRAŠEN BJEŽI. CRVENA I LOVAC LUKA PRATE GA POGLEDOM.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7" o:spid="_x0000_i1039" type="#_x0000_t75" alt="P1130078.JPG" style="width:453.75pt;height:297.75pt;visibility:visible">
            <v:imagedata r:id="rId20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  <w:r>
        <w:rPr>
          <w:noProof/>
          <w:lang w:eastAsia="hr-HR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63" type="#_x0000_t80" style="position:absolute;margin-left:27pt;margin-top:289.55pt;width:5in;height:54pt;z-index:251677184">
            <v:textbox>
              <w:txbxContent>
                <w:p w:rsidR="001F2D93" w:rsidRPr="006C160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I TAKO ZAVRŠAVA JOŠ JEDNA VRLO ZAPETLJANA PRIČA...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64" type="#_x0000_t63" style="position:absolute;margin-left:244.9pt;margin-top:20.7pt;width:196.5pt;height:84.75pt;z-index:251676160" adj="824,37045">
            <v:textbox>
              <w:txbxContent>
                <w:p w:rsidR="001F2D93" w:rsidRPr="006C160F" w:rsidRDefault="001F2D93">
                  <w:pP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24"/>
                      <w:szCs w:val="24"/>
                    </w:rPr>
                    <w:t>HVALA TI LOVČE! SPASIO SI BAKI I MENI ŽIVOT!</w:t>
                  </w:r>
                </w:p>
              </w:txbxContent>
            </v:textbox>
          </v:shape>
        </w:pict>
      </w:r>
      <w:r w:rsidRPr="00D40601">
        <w:rPr>
          <w:b/>
          <w:bCs/>
          <w:noProof/>
          <w:lang w:eastAsia="hr-HR"/>
        </w:rPr>
        <w:pict>
          <v:shape id="Picture 18" o:spid="_x0000_i1040" type="#_x0000_t75" alt="P1130080.JPG" style="width:453.75pt;height:297.75pt;visibility:visible">
            <v:imagedata r:id="rId21" o:title=""/>
          </v:shape>
        </w:pict>
      </w: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Default="001F2D93">
      <w:pPr>
        <w:rPr>
          <w:b/>
          <w:bCs/>
        </w:rPr>
      </w:pPr>
    </w:p>
    <w:p w:rsidR="001F2D93" w:rsidRPr="0046788D" w:rsidRDefault="001F2D93">
      <w:pPr>
        <w:rPr>
          <w:b/>
          <w:bCs/>
        </w:rPr>
      </w:pPr>
    </w:p>
    <w:sectPr w:rsidR="001F2D93" w:rsidRPr="0046788D" w:rsidSect="00380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D93" w:rsidRDefault="001F2D93" w:rsidP="0046788D">
      <w:pPr>
        <w:spacing w:after="0" w:line="240" w:lineRule="auto"/>
      </w:pPr>
      <w:r>
        <w:separator/>
      </w:r>
    </w:p>
  </w:endnote>
  <w:endnote w:type="continuationSeparator" w:id="1">
    <w:p w:rsidR="001F2D93" w:rsidRDefault="001F2D93" w:rsidP="0046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D93" w:rsidRDefault="001F2D93" w:rsidP="0046788D">
      <w:pPr>
        <w:spacing w:after="0" w:line="240" w:lineRule="auto"/>
      </w:pPr>
      <w:r>
        <w:separator/>
      </w:r>
    </w:p>
  </w:footnote>
  <w:footnote w:type="continuationSeparator" w:id="1">
    <w:p w:rsidR="001F2D93" w:rsidRDefault="001F2D93" w:rsidP="004678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FDB"/>
    <w:rsid w:val="00104646"/>
    <w:rsid w:val="00176193"/>
    <w:rsid w:val="001F2D93"/>
    <w:rsid w:val="002B5173"/>
    <w:rsid w:val="0037041E"/>
    <w:rsid w:val="00380ED3"/>
    <w:rsid w:val="00420A03"/>
    <w:rsid w:val="0046788D"/>
    <w:rsid w:val="005E63B9"/>
    <w:rsid w:val="00631608"/>
    <w:rsid w:val="00632192"/>
    <w:rsid w:val="006C160F"/>
    <w:rsid w:val="00705C2F"/>
    <w:rsid w:val="00744826"/>
    <w:rsid w:val="007A30F9"/>
    <w:rsid w:val="00890FCF"/>
    <w:rsid w:val="00B662EE"/>
    <w:rsid w:val="00B66B1A"/>
    <w:rsid w:val="00B87FDB"/>
    <w:rsid w:val="00BD0AF5"/>
    <w:rsid w:val="00C86E95"/>
    <w:rsid w:val="00D40601"/>
    <w:rsid w:val="00D84BAD"/>
    <w:rsid w:val="00E420C2"/>
    <w:rsid w:val="00E95111"/>
    <w:rsid w:val="00E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ED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8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7F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67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788D"/>
  </w:style>
  <w:style w:type="paragraph" w:styleId="Footer">
    <w:name w:val="footer"/>
    <w:basedOn w:val="Normal"/>
    <w:link w:val="FooterChar"/>
    <w:uiPriority w:val="99"/>
    <w:semiHidden/>
    <w:rsid w:val="00467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78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14</Pages>
  <Words>25</Words>
  <Characters>145</Characters>
  <Application>Microsoft Office Outlook</Application>
  <DocSecurity>0</DocSecurity>
  <Lines>0</Lines>
  <Paragraphs>0</Paragraphs>
  <ScaleCrop>false</ScaleCrop>
  <Company>Ražanac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Luce</dc:creator>
  <cp:keywords/>
  <dc:description/>
  <cp:lastModifiedBy>Juraj Baraković</cp:lastModifiedBy>
  <cp:revision>4</cp:revision>
  <dcterms:created xsi:type="dcterms:W3CDTF">2012-01-18T07:22:00Z</dcterms:created>
  <dcterms:modified xsi:type="dcterms:W3CDTF">2012-01-18T07:53:00Z</dcterms:modified>
</cp:coreProperties>
</file>